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C36" w:rsidRDefault="00C01D74" w:rsidP="00C01D74">
      <w:pPr>
        <w:jc w:val="center"/>
        <w:rPr>
          <w:b/>
          <w:color w:val="FF0000"/>
          <w:sz w:val="72"/>
        </w:rPr>
      </w:pPr>
      <w:r w:rsidRPr="00C01D74">
        <w:rPr>
          <w:b/>
          <w:noProof/>
          <w:color w:val="FF0000"/>
          <w:sz w:val="72"/>
          <w:lang w:eastAsia="fr-FR"/>
        </w:rPr>
        <w:drawing>
          <wp:inline distT="0" distB="0" distL="0" distR="0" wp14:anchorId="59CFE488" wp14:editId="177F1FCF">
            <wp:extent cx="4124325" cy="11049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rix Mangawa 20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D74">
        <w:rPr>
          <w:b/>
          <w:color w:val="FF0000"/>
          <w:sz w:val="72"/>
        </w:rPr>
        <w:t>2019</w:t>
      </w:r>
    </w:p>
    <w:p w:rsidR="00C01D74" w:rsidRDefault="00C01D74" w:rsidP="00C01D74">
      <w:pPr>
        <w:jc w:val="center"/>
        <w:rPr>
          <w:b/>
          <w:color w:val="FF0000"/>
          <w:sz w:val="40"/>
          <w:u w:val="single"/>
        </w:rPr>
      </w:pPr>
      <w:r w:rsidRPr="00C01D74">
        <w:rPr>
          <w:b/>
          <w:color w:val="FF0000"/>
          <w:sz w:val="40"/>
          <w:u w:val="single"/>
        </w:rPr>
        <w:t xml:space="preserve">SELECTION </w:t>
      </w:r>
      <w:r>
        <w:rPr>
          <w:b/>
          <w:color w:val="FF0000"/>
          <w:sz w:val="40"/>
          <w:u w:val="single"/>
        </w:rPr>
        <w:t>1ere de couverture</w:t>
      </w:r>
    </w:p>
    <w:p w:rsidR="00C01D74" w:rsidRDefault="00150815" w:rsidP="00C01D74">
      <w:pPr>
        <w:ind w:left="-567" w:right="-738"/>
        <w:rPr>
          <w:b/>
          <w:color w:val="0070C0"/>
          <w:sz w:val="36"/>
          <w:u w:val="single"/>
        </w:rPr>
      </w:pPr>
      <w:r>
        <w:rPr>
          <w:b/>
          <w:noProof/>
          <w:color w:val="0070C0"/>
          <w:sz w:val="36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62078730" wp14:editId="55DA384B">
            <wp:simplePos x="0" y="0"/>
            <wp:positionH relativeFrom="margin">
              <wp:posOffset>5377180</wp:posOffset>
            </wp:positionH>
            <wp:positionV relativeFrom="margin">
              <wp:posOffset>2049780</wp:posOffset>
            </wp:positionV>
            <wp:extent cx="1979295" cy="2781300"/>
            <wp:effectExtent l="0" t="0" r="1905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de in Abyss Shon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D74" w:rsidRPr="00C01D74">
        <w:rPr>
          <w:b/>
          <w:color w:val="0070C0"/>
          <w:sz w:val="36"/>
          <w:u w:val="single"/>
        </w:rPr>
        <w:t>Sélection SHONEN</w:t>
      </w:r>
    </w:p>
    <w:p w:rsidR="00C01D74" w:rsidRDefault="00150815" w:rsidP="00C01D74">
      <w:pPr>
        <w:rPr>
          <w:b/>
          <w:color w:val="0070C0"/>
          <w:sz w:val="36"/>
          <w:u w:val="single"/>
        </w:rPr>
      </w:pPr>
      <w:r>
        <w:rPr>
          <w:b/>
          <w:noProof/>
          <w:color w:val="0070C0"/>
          <w:sz w:val="36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 wp14:anchorId="671493FD" wp14:editId="1B7E2DF9">
            <wp:simplePos x="0" y="0"/>
            <wp:positionH relativeFrom="margin">
              <wp:posOffset>1576705</wp:posOffset>
            </wp:positionH>
            <wp:positionV relativeFrom="margin">
              <wp:posOffset>2220595</wp:posOffset>
            </wp:positionV>
            <wp:extent cx="2052955" cy="2905125"/>
            <wp:effectExtent l="0" t="0" r="4445" b="952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es héros de la galaxie shon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D74" w:rsidRPr="00C01D74" w:rsidRDefault="00150815" w:rsidP="00C01D74">
      <w:pPr>
        <w:rPr>
          <w:sz w:val="36"/>
        </w:rPr>
      </w:pPr>
      <w:r>
        <w:rPr>
          <w:b/>
          <w:noProof/>
          <w:color w:val="0070C0"/>
          <w:sz w:val="36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08146B9A" wp14:editId="1270B0EA">
            <wp:simplePos x="0" y="0"/>
            <wp:positionH relativeFrom="margin">
              <wp:posOffset>-419100</wp:posOffset>
            </wp:positionH>
            <wp:positionV relativeFrom="margin">
              <wp:posOffset>3182619</wp:posOffset>
            </wp:positionV>
            <wp:extent cx="1986915" cy="2752725"/>
            <wp:effectExtent l="266700" t="190500" r="260985" b="18097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yond the clouds Shon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4608">
                      <a:off x="0" y="0"/>
                      <a:ext cx="19869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D74" w:rsidRPr="00C01D74" w:rsidRDefault="00150815" w:rsidP="00C01D74">
      <w:pPr>
        <w:rPr>
          <w:sz w:val="36"/>
        </w:rPr>
      </w:pPr>
      <w:r>
        <w:rPr>
          <w:b/>
          <w:noProof/>
          <w:color w:val="0070C0"/>
          <w:sz w:val="36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 wp14:anchorId="3D24B819" wp14:editId="44B76887">
            <wp:simplePos x="0" y="0"/>
            <wp:positionH relativeFrom="page">
              <wp:align>right</wp:align>
            </wp:positionH>
            <wp:positionV relativeFrom="margin">
              <wp:posOffset>3145154</wp:posOffset>
            </wp:positionV>
            <wp:extent cx="2224405" cy="3314700"/>
            <wp:effectExtent l="381000" t="228600" r="385445" b="22860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riarty Shon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9564">
                      <a:off x="0" y="0"/>
                      <a:ext cx="222440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70C0"/>
          <w:sz w:val="36"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 wp14:anchorId="461CFAD9" wp14:editId="60D0407B">
            <wp:simplePos x="0" y="0"/>
            <wp:positionH relativeFrom="margin">
              <wp:posOffset>3651251</wp:posOffset>
            </wp:positionH>
            <wp:positionV relativeFrom="margin">
              <wp:posOffset>3553460</wp:posOffset>
            </wp:positionV>
            <wp:extent cx="1781175" cy="2795905"/>
            <wp:effectExtent l="95250" t="76200" r="104775" b="6159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e promised Neverland Shon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3414">
                      <a:off x="0" y="0"/>
                      <a:ext cx="178117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D74" w:rsidRPr="00C01D74" w:rsidRDefault="00C01D74" w:rsidP="00C01D74">
      <w:pPr>
        <w:rPr>
          <w:sz w:val="36"/>
        </w:rPr>
      </w:pPr>
    </w:p>
    <w:p w:rsidR="00C01D74" w:rsidRDefault="00C01D74" w:rsidP="00C01D74">
      <w:pPr>
        <w:rPr>
          <w:sz w:val="36"/>
        </w:rPr>
      </w:pPr>
    </w:p>
    <w:p w:rsidR="00C01D74" w:rsidRDefault="00C01D74" w:rsidP="00C01D74">
      <w:pPr>
        <w:tabs>
          <w:tab w:val="left" w:pos="11415"/>
        </w:tabs>
        <w:rPr>
          <w:sz w:val="36"/>
        </w:rPr>
      </w:pPr>
      <w:r>
        <w:rPr>
          <w:sz w:val="36"/>
        </w:rPr>
        <w:lastRenderedPageBreak/>
        <w:tab/>
      </w:r>
    </w:p>
    <w:p w:rsidR="00C01D74" w:rsidRDefault="00C01D74" w:rsidP="00C01D74">
      <w:pPr>
        <w:jc w:val="center"/>
        <w:rPr>
          <w:b/>
          <w:color w:val="FF0000"/>
          <w:sz w:val="72"/>
        </w:rPr>
      </w:pPr>
      <w:r w:rsidRPr="00C01D74">
        <w:rPr>
          <w:b/>
          <w:noProof/>
          <w:color w:val="FF0000"/>
          <w:sz w:val="72"/>
          <w:lang w:eastAsia="fr-FR"/>
        </w:rPr>
        <w:drawing>
          <wp:inline distT="0" distB="0" distL="0" distR="0" wp14:anchorId="0FC5C465" wp14:editId="310C0D8A">
            <wp:extent cx="4124325" cy="110490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rix Mangawa 20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D74">
        <w:rPr>
          <w:b/>
          <w:color w:val="FF0000"/>
          <w:sz w:val="72"/>
        </w:rPr>
        <w:t>2019</w:t>
      </w:r>
    </w:p>
    <w:p w:rsidR="00C01D74" w:rsidRDefault="00C01D74" w:rsidP="00C01D74">
      <w:pPr>
        <w:tabs>
          <w:tab w:val="left" w:pos="11415"/>
        </w:tabs>
        <w:rPr>
          <w:b/>
          <w:color w:val="FF0000"/>
          <w:sz w:val="40"/>
        </w:rPr>
      </w:pPr>
    </w:p>
    <w:p w:rsidR="00C01D74" w:rsidRDefault="00C01D74" w:rsidP="00C01D74">
      <w:pPr>
        <w:tabs>
          <w:tab w:val="left" w:pos="11415"/>
        </w:tabs>
        <w:jc w:val="center"/>
        <w:rPr>
          <w:b/>
          <w:color w:val="FF0000"/>
          <w:sz w:val="40"/>
          <w:u w:val="single"/>
        </w:rPr>
      </w:pPr>
      <w:r w:rsidRPr="00C01D74">
        <w:rPr>
          <w:b/>
          <w:color w:val="FF0000"/>
          <w:sz w:val="40"/>
          <w:u w:val="single"/>
        </w:rPr>
        <w:t xml:space="preserve">SELECTION </w:t>
      </w:r>
      <w:r>
        <w:rPr>
          <w:b/>
          <w:color w:val="FF0000"/>
          <w:sz w:val="40"/>
          <w:u w:val="single"/>
        </w:rPr>
        <w:t>1ere de couverture</w:t>
      </w:r>
    </w:p>
    <w:p w:rsidR="00150815" w:rsidRDefault="00150815" w:rsidP="00C01D74">
      <w:pPr>
        <w:tabs>
          <w:tab w:val="left" w:pos="11415"/>
        </w:tabs>
        <w:rPr>
          <w:color w:val="0070C0"/>
          <w:sz w:val="36"/>
          <w:u w:val="single"/>
        </w:rPr>
      </w:pPr>
      <w:r>
        <w:rPr>
          <w:b/>
          <w:noProof/>
          <w:color w:val="FF0000"/>
          <w:sz w:val="40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659CE571" wp14:editId="4F1B0F52">
            <wp:simplePos x="0" y="0"/>
            <wp:positionH relativeFrom="margin">
              <wp:posOffset>7319645</wp:posOffset>
            </wp:positionH>
            <wp:positionV relativeFrom="margin">
              <wp:posOffset>2766060</wp:posOffset>
            </wp:positionV>
            <wp:extent cx="2215515" cy="3467100"/>
            <wp:effectExtent l="171450" t="114300" r="165735" b="11430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ana Nochi Hare Shoj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947">
                      <a:off x="0" y="0"/>
                      <a:ext cx="221551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D74" w:rsidRPr="00C01D74">
        <w:rPr>
          <w:b/>
          <w:color w:val="0070C0"/>
          <w:sz w:val="40"/>
          <w:u w:val="single"/>
        </w:rPr>
        <w:t xml:space="preserve">Sélection SHOJO </w:t>
      </w:r>
    </w:p>
    <w:p w:rsidR="00150815" w:rsidRPr="00150815" w:rsidRDefault="00150815" w:rsidP="00150815">
      <w:pPr>
        <w:rPr>
          <w:sz w:val="36"/>
        </w:rPr>
      </w:pPr>
      <w:r>
        <w:rPr>
          <w:b/>
          <w:noProof/>
          <w:color w:val="FF0000"/>
          <w:sz w:val="40"/>
          <w:u w:val="single"/>
          <w:lang w:eastAsia="fr-FR"/>
        </w:rPr>
        <w:drawing>
          <wp:anchor distT="0" distB="0" distL="114300" distR="114300" simplePos="0" relativeHeight="251666432" behindDoc="0" locked="0" layoutInCell="1" allowOverlap="1" wp14:anchorId="7F1FC56D" wp14:editId="00E5E528">
            <wp:simplePos x="0" y="0"/>
            <wp:positionH relativeFrom="margin">
              <wp:posOffset>3560446</wp:posOffset>
            </wp:positionH>
            <wp:positionV relativeFrom="margin">
              <wp:posOffset>3611401</wp:posOffset>
            </wp:positionV>
            <wp:extent cx="1880655" cy="2943225"/>
            <wp:effectExtent l="190500" t="114300" r="177165" b="10477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e vie au zoo Shoj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6059">
                      <a:off x="0" y="0"/>
                      <a:ext cx="188065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0"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 wp14:anchorId="0E94DB11" wp14:editId="7FA4E31B">
            <wp:simplePos x="0" y="0"/>
            <wp:positionH relativeFrom="margin">
              <wp:posOffset>1386205</wp:posOffset>
            </wp:positionH>
            <wp:positionV relativeFrom="margin">
              <wp:posOffset>3459480</wp:posOffset>
            </wp:positionV>
            <wp:extent cx="2019300" cy="2795905"/>
            <wp:effectExtent l="0" t="0" r="0" b="444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oi ma belle étoile Shoj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0000"/>
          <w:sz w:val="40"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 wp14:anchorId="73A97688" wp14:editId="47354168">
            <wp:simplePos x="0" y="0"/>
            <wp:positionH relativeFrom="margin">
              <wp:posOffset>-662306</wp:posOffset>
            </wp:positionH>
            <wp:positionV relativeFrom="margin">
              <wp:posOffset>3507105</wp:posOffset>
            </wp:positionV>
            <wp:extent cx="1868170" cy="2923540"/>
            <wp:effectExtent l="133350" t="76200" r="132080" b="8636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 princesse et la bête Shoj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942">
                      <a:off x="0" y="0"/>
                      <a:ext cx="186817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815" w:rsidRPr="00150815" w:rsidRDefault="00150815" w:rsidP="00150815">
      <w:pPr>
        <w:rPr>
          <w:sz w:val="36"/>
        </w:rPr>
      </w:pPr>
      <w:r>
        <w:rPr>
          <w:b/>
          <w:noProof/>
          <w:color w:val="FF0000"/>
          <w:sz w:val="40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4EEB4867" wp14:editId="3345821E">
            <wp:simplePos x="0" y="0"/>
            <wp:positionH relativeFrom="margin">
              <wp:posOffset>5518785</wp:posOffset>
            </wp:positionH>
            <wp:positionV relativeFrom="margin">
              <wp:posOffset>3973195</wp:posOffset>
            </wp:positionV>
            <wp:extent cx="1798660" cy="281940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oog Mroning litlle briar_rose Shoj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66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815" w:rsidRPr="00150815" w:rsidRDefault="00150815" w:rsidP="00150815">
      <w:pPr>
        <w:rPr>
          <w:sz w:val="36"/>
        </w:rPr>
      </w:pPr>
    </w:p>
    <w:p w:rsidR="00150815" w:rsidRDefault="00150815" w:rsidP="00150815">
      <w:pPr>
        <w:jc w:val="center"/>
        <w:rPr>
          <w:sz w:val="36"/>
        </w:rPr>
      </w:pPr>
    </w:p>
    <w:p w:rsidR="00150815" w:rsidRDefault="00150815" w:rsidP="00150815">
      <w:pPr>
        <w:jc w:val="center"/>
        <w:rPr>
          <w:b/>
          <w:color w:val="FF0000"/>
          <w:sz w:val="72"/>
        </w:rPr>
      </w:pPr>
      <w:r w:rsidRPr="00C01D74">
        <w:rPr>
          <w:b/>
          <w:noProof/>
          <w:color w:val="FF0000"/>
          <w:sz w:val="72"/>
          <w:lang w:eastAsia="fr-FR"/>
        </w:rPr>
        <w:drawing>
          <wp:inline distT="0" distB="0" distL="0" distR="0" wp14:anchorId="3228B5BC" wp14:editId="5ED0AEC9">
            <wp:extent cx="4124325" cy="110490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rix Mangawa 20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D74">
        <w:rPr>
          <w:b/>
          <w:color w:val="FF0000"/>
          <w:sz w:val="72"/>
        </w:rPr>
        <w:t>2019</w:t>
      </w:r>
    </w:p>
    <w:p w:rsidR="00150815" w:rsidRPr="00150815" w:rsidRDefault="00150815" w:rsidP="00150815">
      <w:pPr>
        <w:jc w:val="center"/>
        <w:rPr>
          <w:sz w:val="36"/>
        </w:rPr>
      </w:pPr>
      <w:r w:rsidRPr="00C01D74">
        <w:rPr>
          <w:b/>
          <w:color w:val="FF0000"/>
          <w:sz w:val="40"/>
          <w:u w:val="single"/>
        </w:rPr>
        <w:t xml:space="preserve">SELECTION </w:t>
      </w:r>
      <w:r>
        <w:rPr>
          <w:b/>
          <w:color w:val="FF0000"/>
          <w:sz w:val="40"/>
          <w:u w:val="single"/>
        </w:rPr>
        <w:t>1ere de couverture</w:t>
      </w:r>
    </w:p>
    <w:p w:rsidR="00150815" w:rsidRPr="00150815" w:rsidRDefault="00150815" w:rsidP="00150815">
      <w:pPr>
        <w:ind w:left="-567"/>
        <w:rPr>
          <w:b/>
          <w:color w:val="0070C0"/>
          <w:sz w:val="36"/>
          <w:u w:val="single"/>
        </w:rPr>
      </w:pPr>
      <w:r w:rsidRPr="00150815">
        <w:rPr>
          <w:b/>
          <w:color w:val="0070C0"/>
          <w:sz w:val="36"/>
          <w:u w:val="single"/>
        </w:rPr>
        <w:t>Sélection SEINEN</w:t>
      </w:r>
    </w:p>
    <w:p w:rsidR="00150815" w:rsidRPr="00150815" w:rsidRDefault="00150815" w:rsidP="00150815">
      <w:pPr>
        <w:ind w:left="-567"/>
        <w:rPr>
          <w:sz w:val="36"/>
        </w:rPr>
      </w:pPr>
      <w:bookmarkStart w:id="0" w:name="_GoBack"/>
      <w:r>
        <w:rPr>
          <w:noProof/>
          <w:sz w:val="36"/>
          <w:lang w:eastAsia="fr-FR"/>
        </w:rPr>
        <w:drawing>
          <wp:anchor distT="0" distB="0" distL="114300" distR="114300" simplePos="0" relativeHeight="251668480" behindDoc="0" locked="0" layoutInCell="1" allowOverlap="1" wp14:anchorId="648F40F0" wp14:editId="66BB2B40">
            <wp:simplePos x="0" y="0"/>
            <wp:positionH relativeFrom="margin">
              <wp:posOffset>1438275</wp:posOffset>
            </wp:positionH>
            <wp:positionV relativeFrom="margin">
              <wp:posOffset>2783205</wp:posOffset>
            </wp:positionV>
            <wp:extent cx="1962785" cy="2724150"/>
            <wp:effectExtent l="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lue Giant ténor saxophone Sein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36"/>
          <w:lang w:eastAsia="fr-FR"/>
        </w:rPr>
        <w:drawing>
          <wp:anchor distT="0" distB="0" distL="114300" distR="114300" simplePos="0" relativeHeight="251672576" behindDoc="0" locked="0" layoutInCell="1" allowOverlap="1" wp14:anchorId="156793CC" wp14:editId="419DA970">
            <wp:simplePos x="0" y="0"/>
            <wp:positionH relativeFrom="margin">
              <wp:posOffset>5295266</wp:posOffset>
            </wp:positionH>
            <wp:positionV relativeFrom="margin">
              <wp:posOffset>2257548</wp:posOffset>
            </wp:positionV>
            <wp:extent cx="2131949" cy="2952750"/>
            <wp:effectExtent l="209550" t="133350" r="211455" b="13335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ateau Narumi Sein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4145">
                      <a:off x="0" y="0"/>
                      <a:ext cx="213194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815" w:rsidRDefault="00150815" w:rsidP="00150815">
      <w:pPr>
        <w:ind w:left="-567" w:right="-283"/>
        <w:rPr>
          <w:sz w:val="36"/>
        </w:rPr>
      </w:pPr>
      <w:r>
        <w:rPr>
          <w:noProof/>
          <w:sz w:val="36"/>
          <w:lang w:eastAsia="fr-FR"/>
        </w:rPr>
        <w:drawing>
          <wp:anchor distT="0" distB="0" distL="114300" distR="114300" simplePos="0" relativeHeight="251671552" behindDoc="0" locked="0" layoutInCell="1" allowOverlap="1" wp14:anchorId="587A0D98" wp14:editId="5D686D3D">
            <wp:simplePos x="0" y="0"/>
            <wp:positionH relativeFrom="page">
              <wp:align>left</wp:align>
            </wp:positionH>
            <wp:positionV relativeFrom="margin">
              <wp:posOffset>3201672</wp:posOffset>
            </wp:positionV>
            <wp:extent cx="1880235" cy="2600325"/>
            <wp:effectExtent l="266700" t="171450" r="272415" b="18097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 atelier des sorciers Seine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4009">
                      <a:off x="0" y="0"/>
                      <a:ext cx="188023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815" w:rsidRDefault="00150815" w:rsidP="00150815">
      <w:pPr>
        <w:rPr>
          <w:sz w:val="36"/>
        </w:rPr>
      </w:pPr>
      <w:r>
        <w:rPr>
          <w:noProof/>
          <w:sz w:val="36"/>
          <w:lang w:eastAsia="fr-FR"/>
        </w:rPr>
        <w:drawing>
          <wp:anchor distT="0" distB="0" distL="114300" distR="114300" simplePos="0" relativeHeight="251669504" behindDoc="0" locked="0" layoutInCell="1" allowOverlap="1" wp14:anchorId="611BB808" wp14:editId="7F6FE21F">
            <wp:simplePos x="0" y="0"/>
            <wp:positionH relativeFrom="margin">
              <wp:posOffset>7381240</wp:posOffset>
            </wp:positionH>
            <wp:positionV relativeFrom="margin">
              <wp:posOffset>3122295</wp:posOffset>
            </wp:positionV>
            <wp:extent cx="2200275" cy="3041650"/>
            <wp:effectExtent l="152400" t="95250" r="142875" b="10160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sabelle Bird femme exploratrice Sein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202">
                      <a:off x="0" y="0"/>
                      <a:ext cx="22002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lang w:eastAsia="fr-FR"/>
        </w:rPr>
        <w:drawing>
          <wp:anchor distT="0" distB="0" distL="114300" distR="114300" simplePos="0" relativeHeight="251670528" behindDoc="0" locked="0" layoutInCell="1" allowOverlap="1" wp14:anchorId="44022269" wp14:editId="20EEFC46">
            <wp:simplePos x="0" y="0"/>
            <wp:positionH relativeFrom="margin">
              <wp:posOffset>3352166</wp:posOffset>
            </wp:positionH>
            <wp:positionV relativeFrom="margin">
              <wp:posOffset>3752215</wp:posOffset>
            </wp:positionV>
            <wp:extent cx="1924050" cy="2713355"/>
            <wp:effectExtent l="285750" t="190500" r="285750" b="18224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'île errante Sein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397">
                      <a:off x="0" y="0"/>
                      <a:ext cx="192405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815" w:rsidRPr="00150815" w:rsidRDefault="00150815" w:rsidP="00150815">
      <w:pPr>
        <w:rPr>
          <w:sz w:val="36"/>
        </w:rPr>
      </w:pPr>
    </w:p>
    <w:p w:rsidR="00150815" w:rsidRPr="00150815" w:rsidRDefault="00150815" w:rsidP="00150815">
      <w:pPr>
        <w:rPr>
          <w:sz w:val="36"/>
        </w:rPr>
      </w:pPr>
    </w:p>
    <w:p w:rsidR="00C01D74" w:rsidRPr="00150815" w:rsidRDefault="00C01D74" w:rsidP="00150815">
      <w:pPr>
        <w:rPr>
          <w:sz w:val="36"/>
        </w:rPr>
      </w:pPr>
    </w:p>
    <w:sectPr w:rsidR="00C01D74" w:rsidRPr="00150815" w:rsidSect="00150815">
      <w:pgSz w:w="16838" w:h="11906" w:orient="landscape"/>
      <w:pgMar w:top="567" w:right="962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74"/>
    <w:rsid w:val="00150815"/>
    <w:rsid w:val="00BD7C36"/>
    <w:rsid w:val="00C0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96519"/>
  <w15:chartTrackingRefBased/>
  <w15:docId w15:val="{4446A8D2-4225-4E70-9819-B94E0310C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0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08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78203355</Template>
  <TotalTime>17</TotalTime>
  <Pages>3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SAINT-MARC</dc:creator>
  <cp:keywords/>
  <dc:description/>
  <cp:lastModifiedBy>VERONIQUE SAINT-MARC</cp:lastModifiedBy>
  <cp:revision>1</cp:revision>
  <cp:lastPrinted>2018-10-04T19:24:00Z</cp:lastPrinted>
  <dcterms:created xsi:type="dcterms:W3CDTF">2018-10-04T19:06:00Z</dcterms:created>
  <dcterms:modified xsi:type="dcterms:W3CDTF">2018-10-04T19:25:00Z</dcterms:modified>
</cp:coreProperties>
</file>